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6"/>
        <w:gridCol w:w="1948"/>
      </w:tblGrid>
      <w:tr w:rsidR="006323A2" w:rsidRPr="006323A2" w:rsidTr="006323A2">
        <w:trPr>
          <w:trHeight w:val="337"/>
          <w:jc w:val="right"/>
        </w:trPr>
        <w:tc>
          <w:tcPr>
            <w:tcW w:w="12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194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6323A2">
              <w:rPr>
                <w:rFonts w:cs="굴림" w:hint="eastAsia"/>
                <w:color w:val="666666"/>
                <w:kern w:val="0"/>
                <w:szCs w:val="20"/>
              </w:rPr>
              <w:t>접수시</w:t>
            </w:r>
            <w:proofErr w:type="spellEnd"/>
            <w:r w:rsidRPr="006323A2">
              <w:rPr>
                <w:rFonts w:cs="굴림" w:hint="eastAsia"/>
                <w:color w:val="666666"/>
                <w:kern w:val="0"/>
                <w:szCs w:val="20"/>
              </w:rPr>
              <w:t xml:space="preserve"> 담당자 기재</w:t>
            </w:r>
          </w:p>
        </w:tc>
      </w:tr>
    </w:tbl>
    <w:p w:rsidR="006323A2" w:rsidRPr="006323A2" w:rsidRDefault="007E5511" w:rsidP="006323A2">
      <w:pPr>
        <w:widowControl/>
        <w:wordWrap/>
        <w:autoSpaceDE/>
        <w:autoSpaceDN/>
        <w:snapToGrid w:val="0"/>
        <w:spacing w:line="43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「</w:t>
      </w:r>
      <w:proofErr w:type="spellStart"/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오브라이트</w:t>
      </w:r>
      <w:proofErr w:type="spellEnd"/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 </w:t>
      </w:r>
      <w:r w:rsidR="00EC6838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스마트 </w:t>
      </w:r>
      <w:r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LED</w:t>
      </w:r>
      <w:r w:rsidR="00EC6838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조명 </w:t>
      </w:r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디자인 공모전」 </w:t>
      </w:r>
    </w:p>
    <w:p w:rsidR="006323A2" w:rsidRPr="006323A2" w:rsidRDefault="00644989" w:rsidP="006323A2">
      <w:pPr>
        <w:widowControl/>
        <w:wordWrap/>
        <w:autoSpaceDE/>
        <w:autoSpaceDN/>
        <w:snapToGrid w:val="0"/>
        <w:spacing w:line="432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>
        <w:rPr>
          <w:rFonts w:ascii="HY헤드라인M" w:eastAsia="HY헤드라인M" w:hAnsi="HY헤드라인M" w:cs="굴림" w:hint="eastAsia"/>
          <w:color w:val="000000"/>
          <w:kern w:val="0"/>
          <w:sz w:val="48"/>
          <w:szCs w:val="48"/>
        </w:rPr>
        <w:t>참가</w:t>
      </w:r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48"/>
          <w:szCs w:val="48"/>
        </w:rPr>
        <w:t xml:space="preserve"> 신청서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1150"/>
        <w:gridCol w:w="1650"/>
        <w:gridCol w:w="896"/>
        <w:gridCol w:w="155"/>
        <w:gridCol w:w="1024"/>
        <w:gridCol w:w="340"/>
        <w:gridCol w:w="1235"/>
        <w:gridCol w:w="1755"/>
      </w:tblGrid>
      <w:tr w:rsidR="006323A2" w:rsidRPr="006323A2" w:rsidTr="006323A2">
        <w:trPr>
          <w:trHeight w:val="539"/>
          <w:jc w:val="center"/>
        </w:trPr>
        <w:tc>
          <w:tcPr>
            <w:tcW w:w="200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출품작명</w:t>
            </w:r>
          </w:p>
        </w:tc>
        <w:tc>
          <w:tcPr>
            <w:tcW w:w="7055" w:type="dxa"/>
            <w:gridSpan w:val="7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516"/>
          <w:jc w:val="center"/>
        </w:trPr>
        <w:tc>
          <w:tcPr>
            <w:tcW w:w="8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ind w:left="160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대 표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ind w:left="160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제안자</w:t>
            </w:r>
          </w:p>
        </w:tc>
        <w:tc>
          <w:tcPr>
            <w:tcW w:w="11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70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9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5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소속/학교</w:t>
            </w:r>
          </w:p>
        </w:tc>
        <w:tc>
          <w:tcPr>
            <w:tcW w:w="2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2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51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연 </w:t>
            </w:r>
            <w:proofErr w:type="spellStart"/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락</w:t>
            </w:r>
            <w:proofErr w:type="spellEnd"/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처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>(휴대폰)</w:t>
            </w:r>
          </w:p>
        </w:tc>
        <w:tc>
          <w:tcPr>
            <w:tcW w:w="2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2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709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70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539"/>
          <w:jc w:val="center"/>
        </w:trPr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1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6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EA550D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소속/</w:t>
            </w:r>
            <w:r w:rsidR="006323A2"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89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1179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1575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연락처(휴대폰)</w:t>
            </w:r>
          </w:p>
        </w:tc>
        <w:tc>
          <w:tcPr>
            <w:tcW w:w="175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</w:tr>
      <w:tr w:rsidR="006323A2" w:rsidRPr="006323A2" w:rsidTr="006323A2">
        <w:trPr>
          <w:trHeight w:val="403"/>
          <w:jc w:val="center"/>
        </w:trPr>
        <w:tc>
          <w:tcPr>
            <w:tcW w:w="851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8615B0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팀원</w:t>
            </w:r>
          </w:p>
        </w:tc>
        <w:tc>
          <w:tcPr>
            <w:tcW w:w="115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Cs w:val="20"/>
              </w:rPr>
            </w:pPr>
          </w:p>
        </w:tc>
        <w:tc>
          <w:tcPr>
            <w:tcW w:w="165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179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575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center"/>
              <w:rPr>
                <w:rFonts w:cs="굴림"/>
                <w:kern w:val="0"/>
                <w:sz w:val="24"/>
                <w:szCs w:val="24"/>
              </w:rPr>
            </w:pPr>
          </w:p>
        </w:tc>
      </w:tr>
      <w:tr w:rsidR="006323A2" w:rsidRPr="006323A2" w:rsidTr="006323A2">
        <w:trPr>
          <w:trHeight w:val="5750"/>
          <w:jc w:val="center"/>
        </w:trPr>
        <w:tc>
          <w:tcPr>
            <w:tcW w:w="9056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ind w:left="400" w:right="400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위 본인이 제출한 아이디어 제안서는 타 공모대회에서 발표된 사실이 없음을 </w:t>
            </w: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확인하고, 접수내용이 타인/타사의 저작권 침해 및 허위로 판명될 경우 이로 인해 발생할 수 있는 일체의 책임은 본인에게 있음을 확약합니다.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12" w:lineRule="auto"/>
              <w:ind w:left="400" w:right="400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붙</w:t>
            </w:r>
            <w:proofErr w:type="spellEnd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임 :</w:t>
            </w:r>
            <w:proofErr w:type="gramEnd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 xml:space="preserve"> 아이디어 제안서 1부. 끝.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00" w:lineRule="auto"/>
              <w:ind w:left="200" w:right="40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 xml:space="preserve">2017년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 xml:space="preserve">월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>일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00" w:lineRule="auto"/>
              <w:ind w:right="400"/>
              <w:jc w:val="right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>공 모 대 표 자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="008615B0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</w:p>
          <w:p w:rsidR="006323A2" w:rsidRPr="006323A2" w:rsidRDefault="006323A2" w:rsidP="008615B0">
            <w:pPr>
              <w:widowControl/>
              <w:wordWrap/>
              <w:autoSpaceDE/>
              <w:autoSpaceDN/>
              <w:snapToGrid w:val="0"/>
              <w:spacing w:line="300" w:lineRule="auto"/>
              <w:ind w:right="400"/>
              <w:jc w:val="right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팀 원</w:t>
            </w:r>
            <w:r w:rsidR="008615B0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      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6323A2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6323A2">
              <w:rPr>
                <w:rFonts w:cs="굴림"/>
                <w:b/>
                <w:bCs/>
                <w:color w:val="000000"/>
                <w:kern w:val="0"/>
                <w:szCs w:val="20"/>
                <w:u w:val="single" w:color="000000"/>
              </w:rPr>
              <w:t>(인)</w:t>
            </w:r>
            <w:r w:rsidR="008615B0">
              <w:rPr>
                <w:rFonts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  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6323A2" w:rsidRDefault="006323A2" w:rsidP="006323A2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6323A2" w:rsidRDefault="006323A2" w:rsidP="006323A2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6323A2" w:rsidRDefault="006323A2" w:rsidP="006323A2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48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 xml:space="preserve">(주) </w:t>
            </w:r>
            <w:proofErr w:type="spellStart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대진디엠피</w:t>
            </w:r>
            <w:proofErr w:type="spellEnd"/>
          </w:p>
        </w:tc>
      </w:tr>
    </w:tbl>
    <w:p w:rsidR="006323A2" w:rsidRPr="006323A2" w:rsidRDefault="006323A2" w:rsidP="006323A2">
      <w:pPr>
        <w:widowControl/>
        <w:wordWrap/>
        <w:autoSpaceDE/>
        <w:autoSpaceDN/>
        <w:snapToGrid w:val="0"/>
        <w:spacing w:line="43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lastRenderedPageBreak/>
        <w:t>「</w:t>
      </w:r>
      <w:r w:rsidR="007E5511" w:rsidRPr="007E5511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 </w:t>
      </w:r>
      <w:proofErr w:type="spellStart"/>
      <w:r w:rsidR="007E5511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오브라이트</w:t>
      </w:r>
      <w:proofErr w:type="spellEnd"/>
      <w:r w:rsidR="007E5511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 </w:t>
      </w:r>
      <w:r w:rsidR="007E5511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스마트 LED조명 </w:t>
      </w:r>
      <w:r w:rsidR="007E5511"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 xml:space="preserve">디자인 공모전 </w:t>
      </w:r>
      <w:r w:rsidRPr="006323A2">
        <w:rPr>
          <w:rFonts w:ascii="HY헤드라인M" w:eastAsia="HY헤드라인M" w:hAnsi="HY헤드라인M" w:cs="굴림" w:hint="eastAsia"/>
          <w:color w:val="000000"/>
          <w:kern w:val="0"/>
          <w:sz w:val="32"/>
          <w:szCs w:val="32"/>
        </w:rPr>
        <w:t>」</w:t>
      </w:r>
    </w:p>
    <w:p w:rsidR="006323A2" w:rsidRPr="006323A2" w:rsidRDefault="00D73937" w:rsidP="006323A2">
      <w:pPr>
        <w:widowControl/>
        <w:wordWrap/>
        <w:autoSpaceDE/>
        <w:autoSpaceDN/>
        <w:snapToGrid w:val="0"/>
        <w:spacing w:line="432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Y헤드라인M" w:eastAsia="HY헤드라인M" w:hAnsi="HY헤드라인M" w:cs="굴림" w:hint="eastAsia"/>
          <w:color w:val="000000"/>
          <w:kern w:val="0"/>
          <w:sz w:val="48"/>
          <w:szCs w:val="48"/>
        </w:rPr>
        <w:t>작품</w:t>
      </w:r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48"/>
          <w:szCs w:val="48"/>
        </w:rPr>
        <w:t xml:space="preserve"> 설명서</w:t>
      </w:r>
    </w:p>
    <w:p w:rsidR="006323A2" w:rsidRPr="006323A2" w:rsidRDefault="006323A2" w:rsidP="006323A2">
      <w:pPr>
        <w:widowControl/>
        <w:wordWrap/>
        <w:autoSpaceDE/>
        <w:autoSpaceDN/>
        <w:snapToGrid w:val="0"/>
        <w:spacing w:line="312" w:lineRule="auto"/>
        <w:rPr>
          <w:rFonts w:cs="굴림"/>
          <w:color w:val="000000"/>
          <w:kern w:val="0"/>
          <w:szCs w:val="20"/>
        </w:rPr>
      </w:pPr>
      <w:r w:rsidRPr="006323A2">
        <w:rPr>
          <w:rFonts w:cs="굴림" w:hint="eastAsia"/>
          <w:color w:val="000000"/>
          <w:kern w:val="0"/>
          <w:szCs w:val="20"/>
        </w:rPr>
        <w:t>※ 별도 추가 설명자료 첨부 가능(PT자료, 사진, 그림, 도면, 표 등)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2"/>
        <w:gridCol w:w="7694"/>
      </w:tblGrid>
      <w:tr w:rsidR="006323A2" w:rsidRPr="006323A2" w:rsidTr="006323A2">
        <w:trPr>
          <w:trHeight w:val="579"/>
        </w:trPr>
        <w:tc>
          <w:tcPr>
            <w:tcW w:w="141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출품작명</w:t>
            </w:r>
          </w:p>
        </w:tc>
        <w:tc>
          <w:tcPr>
            <w:tcW w:w="83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</w:tr>
      <w:tr w:rsidR="006323A2" w:rsidRPr="006323A2" w:rsidTr="006323A2">
        <w:trPr>
          <w:trHeight w:val="579"/>
        </w:trPr>
        <w:tc>
          <w:tcPr>
            <w:tcW w:w="14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주 제</w:t>
            </w:r>
          </w:p>
        </w:tc>
        <w:tc>
          <w:tcPr>
            <w:tcW w:w="8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</w:tr>
      <w:tr w:rsidR="006323A2" w:rsidRPr="006323A2" w:rsidTr="006323A2">
        <w:trPr>
          <w:trHeight w:val="579"/>
        </w:trPr>
        <w:tc>
          <w:tcPr>
            <w:tcW w:w="14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 xml:space="preserve">키 워 </w:t>
            </w:r>
            <w:proofErr w:type="spellStart"/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드</w:t>
            </w:r>
            <w:proofErr w:type="spellEnd"/>
          </w:p>
        </w:tc>
        <w:tc>
          <w:tcPr>
            <w:tcW w:w="8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jc w:val="left"/>
              <w:rPr>
                <w:rFonts w:cs="굴림"/>
                <w:kern w:val="0"/>
                <w:szCs w:val="20"/>
              </w:rPr>
            </w:pPr>
          </w:p>
        </w:tc>
      </w:tr>
      <w:tr w:rsidR="006323A2" w:rsidRPr="006323A2" w:rsidTr="006323A2">
        <w:trPr>
          <w:trHeight w:val="1485"/>
        </w:trPr>
        <w:tc>
          <w:tcPr>
            <w:tcW w:w="141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로그라인</w:t>
            </w:r>
          </w:p>
        </w:tc>
        <w:tc>
          <w:tcPr>
            <w:tcW w:w="8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[필수 포함내용]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전체 스토리를 대표 할 수 있는 2~3줄 내외의 핵심 설명</w:t>
            </w:r>
          </w:p>
        </w:tc>
      </w:tr>
      <w:tr w:rsidR="006323A2" w:rsidRPr="006323A2" w:rsidTr="00EA550D">
        <w:trPr>
          <w:trHeight w:val="8016"/>
        </w:trPr>
        <w:tc>
          <w:tcPr>
            <w:tcW w:w="141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 xml:space="preserve">아이디어 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개 요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 w:hint="eastAsia"/>
                <w:color w:val="000000"/>
                <w:kern w:val="0"/>
                <w:szCs w:val="20"/>
              </w:rPr>
              <w:t>(요약)</w:t>
            </w:r>
          </w:p>
        </w:tc>
        <w:tc>
          <w:tcPr>
            <w:tcW w:w="83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[필수 포함내용]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제안하는 아이디어에 대한 주요내용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i/>
                <w:iCs/>
                <w:color w:val="0000FF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아이디어가 적용된 제품에 대한 간단 설명</w:t>
            </w:r>
          </w:p>
        </w:tc>
      </w:tr>
    </w:tbl>
    <w:p w:rsidR="006323A2" w:rsidRPr="006323A2" w:rsidRDefault="006323A2" w:rsidP="006323A2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6323A2">
        <w:rPr>
          <w:rFonts w:ascii="HY헤드라인M" w:eastAsia="HY헤드라인M" w:hAnsi="HY헤드라인M" w:cs="굴림" w:hint="eastAsia"/>
          <w:color w:val="000000"/>
          <w:kern w:val="0"/>
          <w:sz w:val="30"/>
          <w:szCs w:val="30"/>
        </w:rPr>
        <w:lastRenderedPageBreak/>
        <w:t>1. 디자인/아이디어 배경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6323A2" w:rsidRPr="006323A2" w:rsidTr="006323A2">
        <w:trPr>
          <w:trHeight w:val="5284"/>
        </w:trPr>
        <w:tc>
          <w:tcPr>
            <w:tcW w:w="98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[필수 포함내용]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아이디어 발상 배경 및 필요성</w:t>
            </w:r>
          </w:p>
        </w:tc>
      </w:tr>
    </w:tbl>
    <w:p w:rsidR="006323A2" w:rsidRPr="006323A2" w:rsidRDefault="006323A2" w:rsidP="006323A2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6323A2">
        <w:rPr>
          <w:rFonts w:ascii="HY헤드라인M" w:eastAsia="HY헤드라인M" w:hAnsi="HY헤드라인M" w:cs="굴림" w:hint="eastAsia"/>
          <w:color w:val="000000"/>
          <w:kern w:val="0"/>
          <w:sz w:val="30"/>
          <w:szCs w:val="30"/>
        </w:rPr>
        <w:t>2. 디자인/아이디어 주요내용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6323A2" w:rsidRPr="006323A2" w:rsidTr="006323A2">
        <w:trPr>
          <w:trHeight w:val="6689"/>
        </w:trPr>
        <w:tc>
          <w:tcPr>
            <w:tcW w:w="98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[필수 포함내용]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아이디어에 대한 제품 특성 설명</w:t>
            </w:r>
          </w:p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 xml:space="preserve">o </w:t>
            </w:r>
            <w:r w:rsidRPr="006323A2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아이디어 제품이 어떤 방식으로 활용될지에 대한 구체적 묘사</w:t>
            </w:r>
          </w:p>
        </w:tc>
      </w:tr>
    </w:tbl>
    <w:p w:rsidR="006323A2" w:rsidRDefault="006323A2" w:rsidP="006323A2">
      <w:pPr>
        <w:widowControl/>
        <w:wordWrap/>
        <w:autoSpaceDE/>
        <w:autoSpaceDN/>
        <w:snapToGrid w:val="0"/>
        <w:spacing w:line="312" w:lineRule="auto"/>
        <w:rPr>
          <w:rFonts w:ascii="HY헤드라인M" w:eastAsia="HY헤드라인M" w:hAnsi="HY헤드라인M" w:cs="굴림"/>
          <w:color w:val="000000"/>
          <w:kern w:val="0"/>
          <w:sz w:val="30"/>
          <w:szCs w:val="30"/>
        </w:rPr>
      </w:pPr>
    </w:p>
    <w:p w:rsidR="006323A2" w:rsidRPr="006323A2" w:rsidRDefault="008D4A65" w:rsidP="006323A2">
      <w:pPr>
        <w:widowControl/>
        <w:wordWrap/>
        <w:autoSpaceDE/>
        <w:autoSpaceDN/>
        <w:snapToGrid w:val="0"/>
        <w:spacing w:line="312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HY헤드라인M" w:eastAsia="HY헤드라인M" w:hAnsi="HY헤드라인M" w:cs="굴림" w:hint="eastAsia"/>
          <w:color w:val="000000"/>
          <w:kern w:val="0"/>
          <w:sz w:val="30"/>
          <w:szCs w:val="30"/>
        </w:rPr>
        <w:lastRenderedPageBreak/>
        <w:t>3</w:t>
      </w:r>
      <w:r w:rsidR="006323A2" w:rsidRPr="006323A2">
        <w:rPr>
          <w:rFonts w:ascii="HY헤드라인M" w:eastAsia="HY헤드라인M" w:hAnsi="HY헤드라인M" w:cs="굴림" w:hint="eastAsia"/>
          <w:color w:val="000000"/>
          <w:kern w:val="0"/>
          <w:sz w:val="30"/>
          <w:szCs w:val="30"/>
        </w:rPr>
        <w:t>. 제품사진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</w:tblGrid>
      <w:tr w:rsidR="006323A2" w:rsidRPr="006323A2" w:rsidTr="006323A2">
        <w:trPr>
          <w:trHeight w:val="6598"/>
        </w:trPr>
        <w:tc>
          <w:tcPr>
            <w:tcW w:w="98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23A2" w:rsidRPr="006323A2" w:rsidRDefault="006323A2" w:rsidP="006323A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[필수 포함내용]</w:t>
            </w:r>
          </w:p>
          <w:p w:rsidR="006323A2" w:rsidRPr="006323A2" w:rsidRDefault="006323A2" w:rsidP="0048132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6323A2">
              <w:rPr>
                <w:rFonts w:cs="굴림"/>
                <w:color w:val="000000"/>
                <w:kern w:val="0"/>
                <w:szCs w:val="20"/>
              </w:rPr>
              <w:t>o</w:t>
            </w:r>
            <w:r w:rsidRPr="006323A2">
              <w:rPr>
                <w:rFonts w:cs="굴림"/>
                <w:i/>
                <w:iCs/>
                <w:color w:val="0000FF"/>
                <w:kern w:val="0"/>
                <w:szCs w:val="20"/>
              </w:rPr>
              <w:t xml:space="preserve"> 3</w:t>
            </w:r>
            <w:r w:rsidR="00481324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D</w:t>
            </w:r>
            <w:proofErr w:type="spellStart"/>
            <w:r w:rsidR="00481324">
              <w:rPr>
                <w:rFonts w:cs="굴림" w:hint="eastAsia"/>
                <w:i/>
                <w:iCs/>
                <w:color w:val="0000FF"/>
                <w:kern w:val="0"/>
                <w:szCs w:val="20"/>
              </w:rPr>
              <w:t>렌</w:t>
            </w:r>
            <w:r w:rsidRPr="006323A2">
              <w:rPr>
                <w:rFonts w:cs="굴림"/>
                <w:i/>
                <w:iCs/>
                <w:color w:val="0000FF"/>
                <w:kern w:val="0"/>
                <w:szCs w:val="20"/>
              </w:rPr>
              <w:t>더링</w:t>
            </w:r>
            <w:proofErr w:type="spellEnd"/>
          </w:p>
        </w:tc>
      </w:tr>
    </w:tbl>
    <w:p w:rsidR="00A47A69" w:rsidRPr="006323A2" w:rsidRDefault="00A47A69"/>
    <w:sectPr w:rsidR="00A47A69" w:rsidRPr="006323A2" w:rsidSect="00A47A6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62D" w:rsidRDefault="001F162D" w:rsidP="007E5511">
      <w:r>
        <w:separator/>
      </w:r>
    </w:p>
  </w:endnote>
  <w:endnote w:type="continuationSeparator" w:id="0">
    <w:p w:rsidR="001F162D" w:rsidRDefault="001F162D" w:rsidP="007E5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62D" w:rsidRDefault="001F162D" w:rsidP="007E5511">
      <w:r>
        <w:separator/>
      </w:r>
    </w:p>
  </w:footnote>
  <w:footnote w:type="continuationSeparator" w:id="0">
    <w:p w:rsidR="001F162D" w:rsidRDefault="001F162D" w:rsidP="007E55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4A65"/>
    <w:rsid w:val="001F162D"/>
    <w:rsid w:val="00481324"/>
    <w:rsid w:val="006323A2"/>
    <w:rsid w:val="00644989"/>
    <w:rsid w:val="006E2813"/>
    <w:rsid w:val="007E5511"/>
    <w:rsid w:val="008615B0"/>
    <w:rsid w:val="008D4A65"/>
    <w:rsid w:val="00A47A69"/>
    <w:rsid w:val="00D73937"/>
    <w:rsid w:val="00EA550D"/>
    <w:rsid w:val="00EC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A6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323A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E551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E5511"/>
    <w:rPr>
      <w:kern w:val="2"/>
      <w:szCs w:val="22"/>
    </w:rPr>
  </w:style>
  <w:style w:type="paragraph" w:styleId="a5">
    <w:name w:val="footer"/>
    <w:basedOn w:val="a"/>
    <w:link w:val="Char0"/>
    <w:uiPriority w:val="99"/>
    <w:semiHidden/>
    <w:unhideWhenUsed/>
    <w:rsid w:val="007E551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E5511"/>
    <w:rPr>
      <w:kern w:val="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8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51204;&#52404;&#45236;&#50857;\&#44608;&#45824;&#54984;\&#49660;&#54609;&#47792;\&#47928;&#49436;&#46308;\&#44277;&#47784;&#51204;\&#52280;&#44032;&#49888;&#52397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참가신청서</Template>
  <TotalTime>4</TotalTime>
  <Pages>4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2017-06-19T04:40:00Z</dcterms:created>
  <dcterms:modified xsi:type="dcterms:W3CDTF">2017-07-07T03:09:00Z</dcterms:modified>
</cp:coreProperties>
</file>